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Y="960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5"/>
        <w:gridCol w:w="425"/>
        <w:gridCol w:w="638"/>
        <w:gridCol w:w="1872"/>
        <w:gridCol w:w="4952"/>
      </w:tblGrid>
      <w:tr w:rsidR="00C9238F" w:rsidRPr="00C9238F" w14:paraId="329C8041" w14:textId="77777777" w:rsidTr="00AE52C9">
        <w:tc>
          <w:tcPr>
            <w:tcW w:w="1014" w:type="pct"/>
            <w:gridSpan w:val="2"/>
            <w:vAlign w:val="bottom"/>
          </w:tcPr>
          <w:p w14:paraId="03E461AB" w14:textId="77777777" w:rsidR="00C9238F" w:rsidRPr="00C9238F" w:rsidRDefault="003D503F" w:rsidP="00987F12">
            <w:pPr>
              <w:spacing w:before="240"/>
            </w:pPr>
            <w:r>
              <w:t>NAME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6B839949" w14:textId="64993E94" w:rsidR="00C9238F" w:rsidRPr="00E66AA5" w:rsidRDefault="0056031A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</w:instrText>
            </w:r>
            <w:bookmarkStart w:id="0" w:name="Text11"/>
            <w:r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0"/>
            <w:r>
              <w:rPr>
                <w:b/>
                <w:bCs/>
              </w:rPr>
              <w:t xml:space="preserve">                </w:t>
            </w:r>
            <w:r>
              <w:rPr>
                <w:b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</w:instrText>
            </w:r>
            <w:bookmarkStart w:id="1" w:name="Text6"/>
            <w:r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"/>
          </w:p>
        </w:tc>
      </w:tr>
      <w:tr w:rsidR="00C9238F" w:rsidRPr="00C9238F" w14:paraId="6AF95531" w14:textId="77777777" w:rsidTr="00AE52C9">
        <w:tc>
          <w:tcPr>
            <w:tcW w:w="1014" w:type="pct"/>
            <w:gridSpan w:val="2"/>
            <w:vAlign w:val="bottom"/>
          </w:tcPr>
          <w:p w14:paraId="38F10578" w14:textId="77777777" w:rsidR="00C9238F" w:rsidRPr="00C9238F" w:rsidRDefault="003D503F" w:rsidP="00987F12">
            <w:pPr>
              <w:spacing w:before="240"/>
            </w:pPr>
            <w:r>
              <w:t>SCHOOL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116BADDB" w14:textId="525E636A" w:rsidR="00C9238F" w:rsidRPr="00E66AA5" w:rsidRDefault="0056031A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</w:t>
            </w:r>
            <w:r>
              <w:rPr>
                <w:b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2"/>
          </w:p>
        </w:tc>
      </w:tr>
      <w:tr w:rsidR="00C9238F" w:rsidRPr="00C9238F" w14:paraId="26C121ED" w14:textId="77777777" w:rsidTr="00AE52C9">
        <w:tc>
          <w:tcPr>
            <w:tcW w:w="1014" w:type="pct"/>
            <w:gridSpan w:val="2"/>
            <w:vAlign w:val="bottom"/>
          </w:tcPr>
          <w:p w14:paraId="7A462033" w14:textId="77777777" w:rsidR="00C9238F" w:rsidRPr="00C9238F" w:rsidRDefault="003D503F" w:rsidP="00987F12">
            <w:pPr>
              <w:spacing w:before="240"/>
            </w:pPr>
            <w:r>
              <w:t>City/State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6F4E37D7" w14:textId="4F77CC79" w:rsidR="00C9238F" w:rsidRPr="00E66AA5" w:rsidRDefault="0056031A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</w:t>
            </w:r>
            <w:r>
              <w:rPr>
                <w:b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  <w:r w:rsidR="00E66AA5" w:rsidRPr="00E66AA5">
              <w:rPr>
                <w:b/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66AA5" w:rsidRPr="00E66AA5">
              <w:rPr>
                <w:b/>
                <w:bCs/>
              </w:rPr>
              <w:instrText xml:space="preserve"> </w:instrText>
            </w:r>
            <w:bookmarkStart w:id="4" w:name="Text3"/>
            <w:r w:rsidR="00E66AA5" w:rsidRPr="00E66AA5">
              <w:rPr>
                <w:b/>
                <w:bCs/>
              </w:rPr>
              <w:instrText xml:space="preserve">FORMTEXT </w:instrText>
            </w:r>
            <w:r w:rsidR="00E66AA5" w:rsidRPr="00E66AA5">
              <w:rPr>
                <w:b/>
                <w:bCs/>
              </w:rPr>
            </w:r>
            <w:r w:rsidR="00E66AA5" w:rsidRPr="00E66AA5">
              <w:rPr>
                <w:b/>
                <w:bCs/>
              </w:rPr>
              <w:fldChar w:fldCharType="separate"/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>
              <w:rPr>
                <w:b/>
                <w:bCs/>
              </w:rPr>
              <w:t> </w:t>
            </w:r>
            <w:r w:rsidR="00E66AA5" w:rsidRPr="00E66AA5">
              <w:rPr>
                <w:b/>
                <w:bCs/>
              </w:rPr>
              <w:fldChar w:fldCharType="end"/>
            </w:r>
            <w:bookmarkEnd w:id="4"/>
          </w:p>
        </w:tc>
      </w:tr>
      <w:tr w:rsidR="00C9238F" w:rsidRPr="00C9238F" w14:paraId="7743AEFD" w14:textId="77777777" w:rsidTr="00AE52C9">
        <w:tc>
          <w:tcPr>
            <w:tcW w:w="1014" w:type="pct"/>
            <w:gridSpan w:val="2"/>
            <w:vAlign w:val="bottom"/>
          </w:tcPr>
          <w:p w14:paraId="5A3F4D73" w14:textId="77777777" w:rsidR="00C9238F" w:rsidRPr="00C9238F" w:rsidRDefault="003D503F" w:rsidP="00987F12">
            <w:pPr>
              <w:spacing w:before="240"/>
            </w:pPr>
            <w:r>
              <w:t>Phone</w:t>
            </w:r>
          </w:p>
        </w:tc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498B1223" w14:textId="617BE18E" w:rsidR="00C9238F" w:rsidRPr="00E66AA5" w:rsidRDefault="00E66AA5" w:rsidP="00987F12">
            <w:pPr>
              <w:spacing w:before="240"/>
              <w:rPr>
                <w:b/>
                <w:bCs/>
              </w:rPr>
            </w:pPr>
            <w:r w:rsidRPr="00E66AA5"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66AA5">
              <w:rPr>
                <w:b/>
                <w:bCs/>
              </w:rPr>
              <w:instrText xml:space="preserve"> </w:instrText>
            </w:r>
            <w:bookmarkStart w:id="5" w:name="Text5"/>
            <w:r w:rsidRPr="00E66AA5">
              <w:rPr>
                <w:b/>
                <w:bCs/>
              </w:rPr>
              <w:instrText xml:space="preserve">FORMTEXT </w:instrText>
            </w:r>
            <w:r w:rsidRPr="00E66AA5">
              <w:rPr>
                <w:b/>
                <w:bCs/>
              </w:rPr>
            </w:r>
            <w:r w:rsidRPr="00E66AA5"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Pr="00E66AA5">
              <w:rPr>
                <w:b/>
                <w:bCs/>
              </w:rPr>
              <w:fldChar w:fldCharType="end"/>
            </w:r>
            <w:bookmarkEnd w:id="5"/>
            <w:r w:rsidRPr="00E66AA5"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66AA5">
              <w:rPr>
                <w:b/>
                <w:bCs/>
              </w:rPr>
              <w:instrText xml:space="preserve"> </w:instrText>
            </w:r>
            <w:bookmarkStart w:id="6" w:name="Text4"/>
            <w:r w:rsidRPr="00E66AA5">
              <w:rPr>
                <w:b/>
                <w:bCs/>
              </w:rPr>
              <w:instrText xml:space="preserve">FORMTEXT </w:instrText>
            </w:r>
            <w:r w:rsidRPr="00E66AA5">
              <w:rPr>
                <w:b/>
                <w:bCs/>
              </w:rPr>
            </w:r>
            <w:r w:rsidRPr="00E66AA5">
              <w:rPr>
                <w:b/>
                <w:bCs/>
              </w:rPr>
              <w:fldChar w:fldCharType="separate"/>
            </w:r>
            <w:r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  <w:noProof/>
              </w:rPr>
              <w:t> </w:t>
            </w:r>
            <w:r w:rsidRPr="00E66AA5">
              <w:rPr>
                <w:b/>
                <w:bCs/>
              </w:rPr>
              <w:fldChar w:fldCharType="end"/>
            </w:r>
            <w:bookmarkEnd w:id="6"/>
          </w:p>
        </w:tc>
      </w:tr>
      <w:tr w:rsidR="00C9238F" w:rsidRPr="00C9238F" w14:paraId="48045A1C" w14:textId="77777777" w:rsidTr="00AE52C9">
        <w:sdt>
          <w:sdtPr>
            <w:id w:val="-965116832"/>
            <w:placeholder>
              <w:docPart w:val="88442119105DA84E922060E1063436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4" w:type="pct"/>
                <w:gridSpan w:val="2"/>
                <w:vAlign w:val="bottom"/>
              </w:tcPr>
              <w:p w14:paraId="7A9D1DC9" w14:textId="77777777" w:rsidR="00C9238F" w:rsidRPr="00C9238F" w:rsidRDefault="00C96307" w:rsidP="00987F1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6" w:type="pct"/>
            <w:gridSpan w:val="3"/>
            <w:tcBorders>
              <w:bottom w:val="single" w:sz="4" w:space="0" w:color="auto"/>
            </w:tcBorders>
            <w:vAlign w:val="bottom"/>
          </w:tcPr>
          <w:p w14:paraId="788CAE37" w14:textId="2E7B887C" w:rsidR="00C9238F" w:rsidRPr="00E66AA5" w:rsidRDefault="0056031A" w:rsidP="00987F1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</w:instrText>
            </w:r>
            <w:bookmarkStart w:id="7" w:name="Text10"/>
            <w:r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 w:rsidR="00E5112F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"/>
            <w:r>
              <w:rPr>
                <w:b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</w:instrText>
            </w:r>
            <w:bookmarkStart w:id="8" w:name="Text9"/>
            <w:r>
              <w:rPr>
                <w:b/>
                <w:bCs/>
              </w:rPr>
              <w:instrText xml:space="preserve">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C9238F" w:rsidRPr="00C9238F" w14:paraId="5D7666B2" w14:textId="77777777" w:rsidTr="00C97AC9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A01ADD3" w14:textId="77777777" w:rsidR="00C9238F" w:rsidRPr="00C9238F" w:rsidRDefault="00C9238F" w:rsidP="00987F1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515DEC71" w14:textId="77777777" w:rsidTr="00C97AC9">
        <w:tc>
          <w:tcPr>
            <w:tcW w:w="2355" w:type="pct"/>
            <w:gridSpan w:val="4"/>
            <w:vAlign w:val="bottom"/>
          </w:tcPr>
          <w:p w14:paraId="224E9BD9" w14:textId="77777777" w:rsidR="00C9238F" w:rsidRPr="003D503F" w:rsidRDefault="003D503F" w:rsidP="00AE52C9">
            <w:pPr>
              <w:spacing w:before="240"/>
              <w:ind w:right="250"/>
              <w:rPr>
                <w:b/>
                <w:bCs/>
              </w:rPr>
            </w:pPr>
            <w:r w:rsidRPr="003D503F">
              <w:rPr>
                <w:b/>
                <w:bCs/>
                <w:color w:val="FF0000"/>
                <w:sz w:val="22"/>
                <w:szCs w:val="22"/>
              </w:rPr>
              <w:t xml:space="preserve">Will you submit a Don’t Rush Prom Video? </w:t>
            </w:r>
            <w:r w:rsidR="00AE52C9">
              <w:rPr>
                <w:b/>
                <w:bCs/>
                <w:color w:val="FF0000"/>
                <w:sz w:val="22"/>
                <w:szCs w:val="22"/>
              </w:rPr>
              <w:t>Please type YES OR NO on the line. If ‘YES’</w:t>
            </w:r>
            <w:r w:rsidRPr="003D503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AE52C9">
              <w:rPr>
                <w:b/>
                <w:bCs/>
                <w:color w:val="FF0000"/>
                <w:sz w:val="22"/>
                <w:szCs w:val="22"/>
              </w:rPr>
              <w:t xml:space="preserve">See </w:t>
            </w:r>
            <w:r w:rsidRPr="003D503F">
              <w:rPr>
                <w:b/>
                <w:bCs/>
                <w:color w:val="FF0000"/>
                <w:sz w:val="22"/>
                <w:szCs w:val="22"/>
              </w:rPr>
              <w:t xml:space="preserve">Info In Box below. </w:t>
            </w:r>
          </w:p>
        </w:tc>
        <w:tc>
          <w:tcPr>
            <w:tcW w:w="2645" w:type="pct"/>
            <w:tcBorders>
              <w:bottom w:val="single" w:sz="4" w:space="0" w:color="auto"/>
            </w:tcBorders>
            <w:vAlign w:val="bottom"/>
          </w:tcPr>
          <w:p w14:paraId="3CBD9DDD" w14:textId="77777777" w:rsidR="00C9238F" w:rsidRDefault="00C9238F" w:rsidP="00987F12">
            <w:pPr>
              <w:spacing w:before="240"/>
            </w:pPr>
          </w:p>
        </w:tc>
      </w:tr>
      <w:tr w:rsidR="00C9238F" w:rsidRPr="00C9238F" w14:paraId="6F1EE7FA" w14:textId="77777777" w:rsidTr="00C97AC9">
        <w:trPr>
          <w:trHeight w:val="576"/>
        </w:trPr>
        <w:tc>
          <w:tcPr>
            <w:tcW w:w="5000" w:type="pct"/>
            <w:gridSpan w:val="5"/>
            <w:vAlign w:val="bottom"/>
          </w:tcPr>
          <w:p w14:paraId="1B449DFE" w14:textId="77777777" w:rsidR="0043064A" w:rsidRDefault="0043064A" w:rsidP="00987F12">
            <w:pPr>
              <w:rPr>
                <w:b/>
                <w:bCs/>
                <w:color w:val="FF0000"/>
                <w:sz w:val="22"/>
                <w:szCs w:val="22"/>
              </w:rPr>
            </w:pPr>
          </w:p>
          <w:p w14:paraId="326DE52D" w14:textId="77777777" w:rsidR="00C9238F" w:rsidRPr="002B2BF7" w:rsidRDefault="003D503F" w:rsidP="00987F12">
            <w:pPr>
              <w:rPr>
                <w:b/>
                <w:bCs/>
                <w:color w:val="FF0000"/>
                <w:sz w:val="21"/>
                <w:szCs w:val="21"/>
              </w:rPr>
            </w:pPr>
            <w:r w:rsidRPr="002B2BF7">
              <w:rPr>
                <w:b/>
                <w:bCs/>
                <w:color w:val="FF0000"/>
                <w:sz w:val="21"/>
                <w:szCs w:val="21"/>
              </w:rPr>
              <w:t>Check Events Where We Can Give You A ‘SHOUT OUT’ &amp; Possibly Have You Speak</w:t>
            </w:r>
            <w:r w:rsidR="00AE52C9" w:rsidRPr="002B2BF7">
              <w:rPr>
                <w:b/>
                <w:bCs/>
                <w:color w:val="FF0000"/>
                <w:sz w:val="21"/>
                <w:szCs w:val="21"/>
              </w:rPr>
              <w:t xml:space="preserve"> or Be Interviewed.</w:t>
            </w:r>
          </w:p>
          <w:p w14:paraId="3CFDC943" w14:textId="77777777" w:rsidR="0043064A" w:rsidRPr="0043064A" w:rsidRDefault="0043064A" w:rsidP="00987F12">
            <w:pPr>
              <w:rPr>
                <w:b/>
                <w:bCs/>
                <w:i/>
                <w:iCs/>
              </w:rPr>
            </w:pPr>
            <w:r w:rsidRPr="0043064A">
              <w:rPr>
                <w:b/>
                <w:bCs/>
                <w:i/>
                <w:iCs/>
                <w:color w:val="FF0000"/>
                <w:sz w:val="22"/>
                <w:szCs w:val="22"/>
              </w:rPr>
              <w:t>You are welcome to click ALL</w:t>
            </w:r>
            <w:r w:rsidR="00AE52C9">
              <w:rPr>
                <w:b/>
                <w:bCs/>
                <w:i/>
                <w:iCs/>
                <w:color w:val="FF0000"/>
                <w:sz w:val="22"/>
                <w:szCs w:val="22"/>
              </w:rPr>
              <w:t xml:space="preserve"> boxes.  This is YOUR event!</w:t>
            </w:r>
          </w:p>
        </w:tc>
      </w:tr>
      <w:tr w:rsidR="00C9238F" w:rsidRPr="00C9238F" w14:paraId="4C1E75FF" w14:textId="77777777" w:rsidTr="00AE52C9">
        <w:tc>
          <w:tcPr>
            <w:tcW w:w="787" w:type="pct"/>
            <w:vAlign w:val="bottom"/>
          </w:tcPr>
          <w:p w14:paraId="0FB65D75" w14:textId="20F9EB30" w:rsidR="00C9238F" w:rsidRPr="00C9238F" w:rsidRDefault="001017E1" w:rsidP="00987F12">
            <w:pPr>
              <w:spacing w:before="120"/>
              <w:ind w:left="698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7"/>
            <w:r>
              <w:instrText xml:space="preserve"> FORMCHECKBOX </w:instrText>
            </w:r>
            <w:r w:rsidR="00BE49EB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4213" w:type="pct"/>
            <w:gridSpan w:val="4"/>
            <w:tcBorders>
              <w:bottom w:val="single" w:sz="4" w:space="0" w:color="auto"/>
            </w:tcBorders>
            <w:vAlign w:val="bottom"/>
          </w:tcPr>
          <w:p w14:paraId="622BF9E3" w14:textId="77777777" w:rsidR="00C9238F" w:rsidRPr="00C9238F" w:rsidRDefault="003D503F" w:rsidP="00987F12">
            <w:pPr>
              <w:spacing w:before="120"/>
            </w:pPr>
            <w:r>
              <w:t>Prom Challenge (</w:t>
            </w:r>
            <w:r w:rsidRPr="003D503F">
              <w:rPr>
                <w:rFonts w:ascii="Garamond" w:hAnsi="Garamond"/>
                <w:i/>
                <w:iCs/>
              </w:rPr>
              <w:t>June 18 / 6PM</w:t>
            </w:r>
            <w:r>
              <w:t>)</w:t>
            </w:r>
          </w:p>
        </w:tc>
      </w:tr>
      <w:tr w:rsidR="00C9238F" w:rsidRPr="00C9238F" w14:paraId="4C28DA01" w14:textId="77777777" w:rsidTr="00AE52C9">
        <w:tc>
          <w:tcPr>
            <w:tcW w:w="787" w:type="pct"/>
            <w:vAlign w:val="bottom"/>
          </w:tcPr>
          <w:p w14:paraId="47A18D21" w14:textId="64B28835" w:rsidR="00C9238F" w:rsidRPr="00C9238F" w:rsidRDefault="001017E1" w:rsidP="00987F12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8"/>
            <w:r>
              <w:rPr>
                <w:sz w:val="36"/>
              </w:rPr>
              <w:instrText xml:space="preserve"> FORMCHECKBOX </w:instrText>
            </w:r>
            <w:r w:rsidR="00E5112F">
              <w:rPr>
                <w:sz w:val="36"/>
              </w:rPr>
            </w:r>
            <w:r w:rsidR="00BE49EB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0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B00E7F" w14:textId="77777777" w:rsidR="00C9238F" w:rsidRPr="00C9238F" w:rsidRDefault="003D503F" w:rsidP="00987F12">
            <w:pPr>
              <w:spacing w:before="120"/>
            </w:pPr>
            <w:r>
              <w:t>2020 House Party (</w:t>
            </w:r>
            <w:r w:rsidRPr="003D503F">
              <w:rPr>
                <w:rFonts w:ascii="Garamond" w:hAnsi="Garamond"/>
                <w:i/>
                <w:iCs/>
              </w:rPr>
              <w:t>June 19 / 6PM</w:t>
            </w:r>
            <w:r>
              <w:t>)</w:t>
            </w:r>
          </w:p>
        </w:tc>
      </w:tr>
      <w:tr w:rsidR="00C9238F" w:rsidRPr="00C9238F" w14:paraId="48861260" w14:textId="77777777" w:rsidTr="00AE52C9">
        <w:tc>
          <w:tcPr>
            <w:tcW w:w="787" w:type="pct"/>
            <w:vAlign w:val="bottom"/>
          </w:tcPr>
          <w:p w14:paraId="56403739" w14:textId="0178F0E2" w:rsidR="00C9238F" w:rsidRPr="00C9238F" w:rsidRDefault="001017E1" w:rsidP="00987F12">
            <w:pPr>
              <w:spacing w:before="120"/>
              <w:ind w:left="698"/>
            </w:pPr>
            <w:r>
              <w:rPr>
                <w:sz w:val="3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9"/>
            <w:r>
              <w:rPr>
                <w:sz w:val="36"/>
              </w:rPr>
              <w:instrText xml:space="preserve"> FORMCHECKBOX </w:instrText>
            </w:r>
            <w:r w:rsidR="00E5112F">
              <w:rPr>
                <w:sz w:val="36"/>
              </w:rPr>
            </w:r>
            <w:r w:rsidR="00BE49EB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1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935DE5" w14:textId="77777777" w:rsidR="00C9238F" w:rsidRPr="00C9238F" w:rsidRDefault="003D503F" w:rsidP="00987F12">
            <w:pPr>
              <w:spacing w:before="120"/>
            </w:pPr>
            <w:r>
              <w:t>2020 TOWN HALL (</w:t>
            </w:r>
            <w:r w:rsidRPr="003D503F">
              <w:rPr>
                <w:rFonts w:ascii="Garamond" w:hAnsi="Garamond"/>
                <w:i/>
                <w:iCs/>
              </w:rPr>
              <w:t>June 20 / 6PM</w:t>
            </w:r>
            <w:r>
              <w:t>)</w:t>
            </w:r>
          </w:p>
        </w:tc>
      </w:tr>
      <w:tr w:rsidR="00C9238F" w:rsidRPr="00C9238F" w14:paraId="21C421E1" w14:textId="77777777" w:rsidTr="00AE52C9">
        <w:tc>
          <w:tcPr>
            <w:tcW w:w="787" w:type="pct"/>
            <w:vAlign w:val="bottom"/>
          </w:tcPr>
          <w:p w14:paraId="5A7BD433" w14:textId="34E18E08" w:rsidR="00C9238F" w:rsidRPr="00C9238F" w:rsidRDefault="001017E1" w:rsidP="00987F12">
            <w:pPr>
              <w:spacing w:before="120"/>
              <w:ind w:left="698"/>
            </w:pPr>
            <w:r>
              <w:rPr>
                <w:sz w:val="3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10"/>
            <w:r>
              <w:rPr>
                <w:sz w:val="36"/>
              </w:rPr>
              <w:instrText xml:space="preserve"> FORMCHECKBOX </w:instrText>
            </w:r>
            <w:r w:rsidR="00E5112F">
              <w:rPr>
                <w:sz w:val="36"/>
              </w:rPr>
            </w:r>
            <w:r w:rsidR="00BE49EB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2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8894DF" w14:textId="77777777" w:rsidR="00C9238F" w:rsidRPr="00C9238F" w:rsidRDefault="003D503F" w:rsidP="00987F12">
            <w:pPr>
              <w:spacing w:before="120"/>
            </w:pPr>
            <w:r>
              <w:t>DAY OF HOPE (</w:t>
            </w:r>
            <w:r w:rsidRPr="00C97AC9">
              <w:rPr>
                <w:rFonts w:ascii="Garamond" w:hAnsi="Garamond"/>
                <w:i/>
                <w:iCs/>
              </w:rPr>
              <w:t>June 21 / 6PM</w:t>
            </w:r>
            <w:r>
              <w:t>)</w:t>
            </w:r>
          </w:p>
        </w:tc>
      </w:tr>
      <w:tr w:rsidR="00C9238F" w:rsidRPr="00C9238F" w14:paraId="772A5BA7" w14:textId="77777777" w:rsidTr="00AE52C9">
        <w:tc>
          <w:tcPr>
            <w:tcW w:w="787" w:type="pct"/>
            <w:vAlign w:val="bottom"/>
          </w:tcPr>
          <w:p w14:paraId="7C5479AB" w14:textId="1B0D34B6" w:rsidR="00C9238F" w:rsidRPr="00C9238F" w:rsidRDefault="001017E1" w:rsidP="00987F12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11"/>
            <w:r>
              <w:rPr>
                <w:sz w:val="36"/>
              </w:rPr>
              <w:instrText xml:space="preserve"> FORMCHECKBOX </w:instrText>
            </w:r>
            <w:r w:rsidR="00E5112F">
              <w:rPr>
                <w:sz w:val="36"/>
              </w:rPr>
            </w:r>
            <w:r w:rsidR="00BE49EB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3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CC9985" w14:textId="77777777" w:rsidR="00C9238F" w:rsidRPr="00C9238F" w:rsidRDefault="00C97AC9" w:rsidP="00987F12">
            <w:pPr>
              <w:spacing w:before="120"/>
            </w:pPr>
            <w:r>
              <w:t>I Am Available To Do Social Media Interviews</w:t>
            </w:r>
          </w:p>
        </w:tc>
      </w:tr>
      <w:tr w:rsidR="00C97AC9" w:rsidRPr="00C9238F" w14:paraId="28CFC912" w14:textId="77777777" w:rsidTr="00AE52C9">
        <w:trPr>
          <w:trHeight w:val="50"/>
        </w:trPr>
        <w:tc>
          <w:tcPr>
            <w:tcW w:w="1355" w:type="pct"/>
            <w:gridSpan w:val="3"/>
            <w:vAlign w:val="bottom"/>
          </w:tcPr>
          <w:p w14:paraId="2F0B1BCA" w14:textId="77777777" w:rsidR="00C97AC9" w:rsidRPr="00C9238F" w:rsidRDefault="00C97AC9" w:rsidP="00C97AC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5" w:type="pct"/>
            <w:gridSpan w:val="2"/>
            <w:vAlign w:val="bottom"/>
          </w:tcPr>
          <w:p w14:paraId="5835F39E" w14:textId="77777777" w:rsidR="00C97AC9" w:rsidRPr="00C9238F" w:rsidRDefault="00C97AC9" w:rsidP="00C97AC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E52C9" w:rsidRPr="00C9238F" w14:paraId="70114CCC" w14:textId="77777777" w:rsidTr="00AE52C9">
        <w:tc>
          <w:tcPr>
            <w:tcW w:w="787" w:type="pct"/>
            <w:vAlign w:val="bottom"/>
          </w:tcPr>
          <w:p w14:paraId="466174C1" w14:textId="0958EC79" w:rsidR="00AE52C9" w:rsidRPr="00C9238F" w:rsidRDefault="001017E1" w:rsidP="009B05B7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12"/>
            <w:r>
              <w:rPr>
                <w:sz w:val="36"/>
              </w:rPr>
              <w:instrText xml:space="preserve"> FORMCHECKBOX </w:instrText>
            </w:r>
            <w:r w:rsidR="00E5112F">
              <w:rPr>
                <w:sz w:val="36"/>
              </w:rPr>
            </w:r>
            <w:r w:rsidR="00BE49EB">
              <w:rPr>
                <w:sz w:val="36"/>
              </w:rPr>
              <w:fldChar w:fldCharType="separate"/>
            </w:r>
            <w:r>
              <w:rPr>
                <w:sz w:val="36"/>
              </w:rPr>
              <w:fldChar w:fldCharType="end"/>
            </w:r>
            <w:bookmarkEnd w:id="14"/>
          </w:p>
        </w:tc>
        <w:tc>
          <w:tcPr>
            <w:tcW w:w="421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C8F951" w14:textId="77777777" w:rsidR="00AE52C9" w:rsidRPr="00C9238F" w:rsidRDefault="00AE52C9" w:rsidP="009B05B7">
            <w:pPr>
              <w:spacing w:before="120"/>
            </w:pPr>
            <w:r w:rsidRPr="00AE52C9">
              <w:rPr>
                <w:sz w:val="24"/>
                <w:szCs w:val="24"/>
              </w:rPr>
              <w:t xml:space="preserve">I </w:t>
            </w:r>
            <w:r w:rsidR="002B2BF7">
              <w:rPr>
                <w:sz w:val="24"/>
                <w:szCs w:val="24"/>
              </w:rPr>
              <w:t>(</w:t>
            </w:r>
            <w:r w:rsidRPr="00AE52C9">
              <w:rPr>
                <w:sz w:val="24"/>
                <w:szCs w:val="24"/>
              </w:rPr>
              <w:t>or my group</w:t>
            </w:r>
            <w:r w:rsidR="002B2BF7">
              <w:rPr>
                <w:sz w:val="24"/>
                <w:szCs w:val="24"/>
              </w:rPr>
              <w:t xml:space="preserve">) </w:t>
            </w:r>
            <w:r w:rsidRPr="00AE52C9">
              <w:rPr>
                <w:sz w:val="24"/>
                <w:szCs w:val="24"/>
              </w:rPr>
              <w:t xml:space="preserve">would like to </w:t>
            </w:r>
            <w:r>
              <w:rPr>
                <w:sz w:val="24"/>
                <w:szCs w:val="24"/>
              </w:rPr>
              <w:t xml:space="preserve">perform: </w:t>
            </w:r>
            <w:r w:rsidR="002B2BF7">
              <w:rPr>
                <w:sz w:val="24"/>
                <w:szCs w:val="24"/>
              </w:rPr>
              <w:t>S</w:t>
            </w:r>
            <w:r w:rsidRPr="00AE52C9">
              <w:rPr>
                <w:sz w:val="24"/>
                <w:szCs w:val="24"/>
              </w:rPr>
              <w:t>ing</w:t>
            </w:r>
            <w:r>
              <w:rPr>
                <w:sz w:val="24"/>
                <w:szCs w:val="24"/>
              </w:rPr>
              <w:t xml:space="preserve"> </w:t>
            </w:r>
            <w:r w:rsidRPr="00AE52C9">
              <w:rPr>
                <w:sz w:val="24"/>
                <w:szCs w:val="24"/>
              </w:rPr>
              <w:t>/</w:t>
            </w:r>
            <w:r w:rsidR="002B2BF7">
              <w:rPr>
                <w:sz w:val="24"/>
                <w:szCs w:val="24"/>
              </w:rPr>
              <w:t>D</w:t>
            </w:r>
            <w:r w:rsidRPr="00AE52C9">
              <w:rPr>
                <w:sz w:val="24"/>
                <w:szCs w:val="24"/>
              </w:rPr>
              <w:t>ance</w:t>
            </w:r>
            <w:r>
              <w:rPr>
                <w:sz w:val="24"/>
                <w:szCs w:val="24"/>
              </w:rPr>
              <w:t xml:space="preserve"> </w:t>
            </w:r>
            <w:r w:rsidRPr="00AE52C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="002B2BF7">
              <w:rPr>
                <w:sz w:val="24"/>
                <w:szCs w:val="24"/>
              </w:rPr>
              <w:t>S</w:t>
            </w:r>
            <w:r w:rsidRPr="00AE52C9">
              <w:rPr>
                <w:sz w:val="24"/>
                <w:szCs w:val="24"/>
              </w:rPr>
              <w:t xml:space="preserve">poken </w:t>
            </w:r>
            <w:r w:rsidR="002B2BF7">
              <w:rPr>
                <w:sz w:val="24"/>
                <w:szCs w:val="24"/>
              </w:rPr>
              <w:t>W</w:t>
            </w:r>
            <w:r w:rsidRPr="00AE52C9">
              <w:rPr>
                <w:sz w:val="24"/>
                <w:szCs w:val="24"/>
              </w:rPr>
              <w:t>ord</w:t>
            </w:r>
          </w:p>
        </w:tc>
      </w:tr>
    </w:tbl>
    <w:p w14:paraId="62BC2D09" w14:textId="4E308482" w:rsidR="00C9238F" w:rsidRPr="00003212" w:rsidRDefault="001017E1" w:rsidP="00AF6BF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6CD266" wp14:editId="08F4451F">
                <wp:simplePos x="0" y="0"/>
                <wp:positionH relativeFrom="column">
                  <wp:posOffset>-685800</wp:posOffset>
                </wp:positionH>
                <wp:positionV relativeFrom="paragraph">
                  <wp:posOffset>6083300</wp:posOffset>
                </wp:positionV>
                <wp:extent cx="4419600" cy="27432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7F006" w14:textId="77777777" w:rsidR="00CE6857" w:rsidRDefault="00CE6857" w:rsidP="005240E5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E6857">
                              <w:rPr>
                                <w:b/>
                                <w:bCs/>
                                <w:color w:val="FF0000"/>
                              </w:rPr>
                              <w:t>#</w:t>
                            </w:r>
                            <w:r w:rsidRPr="00CE6857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ShowYourProm</w:t>
                            </w:r>
                            <w:r w:rsidRPr="00CE6857">
                              <w:rPr>
                                <w:b/>
                                <w:bCs/>
                                <w:color w:val="FF0000"/>
                              </w:rPr>
                              <w:t xml:space="preserve"> Challenge (Rules &amp; Information)</w:t>
                            </w:r>
                          </w:p>
                          <w:p w14:paraId="0BC001B5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120" w:line="240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Upload video on Instagram, Facebook, Twitter (@ImAStarJax)</w:t>
                            </w:r>
                          </w:p>
                          <w:p w14:paraId="600E22F7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All submissions should be uploaded between June 15-17, 2020 </w:t>
                            </w:r>
                          </w:p>
                          <w:p w14:paraId="19605000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challenge should show the transformation from quarantine to</w:t>
                            </w:r>
                          </w:p>
                          <w:p w14:paraId="1EE9C38E" w14:textId="77777777" w:rsidR="005240E5" w:rsidRPr="006E7AA0" w:rsidRDefault="005240E5" w:rsidP="005240E5">
                            <w:pPr>
                              <w:pStyle w:val="ListParagraph"/>
                              <w:ind w:left="432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Prom attire</w:t>
                            </w:r>
                          </w:p>
                          <w:p w14:paraId="08FFD0DE" w14:textId="77777777" w:rsidR="005240E5" w:rsidRPr="006E7AA0" w:rsidRDefault="005240E5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Music selected should </w:t>
                            </w:r>
                            <w:r w:rsidR="006E7AA0"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NOT contain explicit content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FC838D" w14:textId="7DA26046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Video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entry should contain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: N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ame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(or group name) 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School</w:t>
                            </w:r>
                            <w:r w:rsidR="002B2BF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/City</w:t>
                            </w:r>
                            <w:r w:rsidR="002B2BF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17E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State</w:t>
                            </w:r>
                          </w:p>
                          <w:p w14:paraId="6A4FAD2F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Inform your family, friends, network to join the live format and VOTE on June 18</w:t>
                            </w:r>
                            <w:r w:rsidRPr="006E7AA0">
                              <w:rPr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(From 6pm-8pm)</w:t>
                            </w:r>
                            <w:r w:rsidR="00AE52C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E52C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Voting Determines The Winner</w:t>
                            </w:r>
                          </w:p>
                          <w:p w14:paraId="0DB3D2AC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Winner will be announced “in real time” </w:t>
                            </w:r>
                            <w:r w:rsidR="002B2BF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- June 18</w:t>
                            </w:r>
                            <w:r w:rsidR="002B2BF7" w:rsidRPr="002B2BF7">
                              <w:rPr>
                                <w:color w:val="000000" w:themeColor="tex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B2BF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A5C7DB" w14:textId="77777777" w:rsidR="006E7AA0" w:rsidRDefault="006E7AA0" w:rsidP="005240E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Crown, Sash and Cash will be mailed on June 19, 2020 –</w:t>
                            </w:r>
                          </w:p>
                          <w:p w14:paraId="60F0FF50" w14:textId="77777777" w:rsidR="006E7AA0" w:rsidRPr="00AE52C9" w:rsidRDefault="006E7AA0" w:rsidP="006E7AA0">
                            <w:pPr>
                              <w:pStyle w:val="ListParagraph"/>
                              <w:ind w:left="432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E52C9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$500 Prom King - $500 Prom Queen - $750 Prom Group</w:t>
                            </w:r>
                          </w:p>
                          <w:p w14:paraId="187F8957" w14:textId="77777777" w:rsidR="005240E5" w:rsidRPr="005240E5" w:rsidRDefault="005240E5" w:rsidP="005240E5">
                            <w:pPr>
                              <w:pStyle w:val="ListParagraph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FC489F2" w14:textId="77777777" w:rsidR="00CE6857" w:rsidRDefault="00CE6857" w:rsidP="00CE685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1ED03B8" w14:textId="77777777" w:rsidR="00CE6857" w:rsidRPr="00CE6857" w:rsidRDefault="00CE6857" w:rsidP="00CE6857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CD26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54pt;margin-top:479pt;width:348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" fillcolor="white [3201]" strokeweight=".5pt">
                <v:textbox>
                  <w:txbxContent>
                    <w:p w14:paraId="5DF7F006" w14:textId="77777777" w:rsidR="00CE6857" w:rsidRDefault="00CE6857" w:rsidP="005240E5">
                      <w:pPr>
                        <w:spacing w:after="120" w:line="240" w:lineRule="auto"/>
                        <w:contextualSpacing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E6857">
                        <w:rPr>
                          <w:b/>
                          <w:bCs/>
                          <w:color w:val="FF0000"/>
                        </w:rPr>
                        <w:t>#</w:t>
                      </w:r>
                      <w:r w:rsidRPr="00CE6857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ShowYourProm</w:t>
                      </w:r>
                      <w:r w:rsidRPr="00CE6857">
                        <w:rPr>
                          <w:b/>
                          <w:bCs/>
                          <w:color w:val="FF0000"/>
                        </w:rPr>
                        <w:t xml:space="preserve"> Challenge (Rules &amp; Information)</w:t>
                      </w:r>
                    </w:p>
                    <w:p w14:paraId="0BC001B5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120" w:line="240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Upload video on Instagram, Facebook, Twitter (@ImAStarJax)</w:t>
                      </w:r>
                    </w:p>
                    <w:p w14:paraId="600E22F7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All submissions should be uploaded between June 15-17, 2020 </w:t>
                      </w:r>
                    </w:p>
                    <w:p w14:paraId="19605000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The challenge should show the transformation from quarantine to</w:t>
                      </w:r>
                    </w:p>
                    <w:p w14:paraId="1EE9C38E" w14:textId="77777777" w:rsidR="005240E5" w:rsidRPr="006E7AA0" w:rsidRDefault="005240E5" w:rsidP="005240E5">
                      <w:pPr>
                        <w:pStyle w:val="ListParagraph"/>
                        <w:ind w:left="432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Prom attire</w:t>
                      </w:r>
                    </w:p>
                    <w:p w14:paraId="08FFD0DE" w14:textId="77777777" w:rsidR="005240E5" w:rsidRPr="006E7AA0" w:rsidRDefault="005240E5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Music selected should </w:t>
                      </w:r>
                      <w:r w:rsidR="006E7AA0"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NOT contain explicit content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FC838D" w14:textId="7DA26046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Video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entry should contain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: N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ame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(or group name) 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School</w:t>
                      </w:r>
                      <w:r w:rsidR="002B2BF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/City</w:t>
                      </w:r>
                      <w:r w:rsidR="002B2BF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1017E1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State</w:t>
                      </w:r>
                    </w:p>
                    <w:p w14:paraId="6A4FAD2F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Inform your family, friends, network to join the live format and VOTE on June 18</w:t>
                      </w:r>
                      <w:r w:rsidRPr="006E7AA0">
                        <w:rPr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(From 6pm-8pm)</w:t>
                      </w:r>
                      <w:r w:rsidR="00AE52C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AE52C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Voting Determines The Winner</w:t>
                      </w:r>
                    </w:p>
                    <w:p w14:paraId="0DB3D2AC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Winner will be announced “in real time” </w:t>
                      </w:r>
                      <w:r w:rsidR="002B2BF7">
                        <w:rPr>
                          <w:color w:val="000000" w:themeColor="text1"/>
                          <w:sz w:val="22"/>
                          <w:szCs w:val="22"/>
                        </w:rPr>
                        <w:t>- June 18</w:t>
                      </w:r>
                      <w:r w:rsidR="002B2BF7" w:rsidRPr="002B2BF7">
                        <w:rPr>
                          <w:color w:val="000000" w:themeColor="tex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B2BF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A5C7DB" w14:textId="77777777" w:rsidR="006E7AA0" w:rsidRDefault="006E7AA0" w:rsidP="005240E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Crown, Sash and Cash will be mailed on June 19, 2020 –</w:t>
                      </w:r>
                    </w:p>
                    <w:p w14:paraId="60F0FF50" w14:textId="77777777" w:rsidR="006E7AA0" w:rsidRPr="00AE52C9" w:rsidRDefault="006E7AA0" w:rsidP="006E7AA0">
                      <w:pPr>
                        <w:pStyle w:val="ListParagraph"/>
                        <w:ind w:left="432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AE52C9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$500 Prom King - $500 Prom Queen - $750 Prom Group</w:t>
                      </w:r>
                    </w:p>
                    <w:p w14:paraId="187F8957" w14:textId="77777777" w:rsidR="005240E5" w:rsidRPr="005240E5" w:rsidRDefault="005240E5" w:rsidP="005240E5">
                      <w:pPr>
                        <w:pStyle w:val="ListParagraph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6FC489F2" w14:textId="77777777" w:rsidR="00CE6857" w:rsidRDefault="00CE6857" w:rsidP="00CE685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61ED03B8" w14:textId="77777777" w:rsidR="00CE6857" w:rsidRPr="00CE6857" w:rsidRDefault="00CE6857" w:rsidP="00CE6857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7A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18A715" wp14:editId="14CEB14A">
                <wp:simplePos x="0" y="0"/>
                <wp:positionH relativeFrom="column">
                  <wp:posOffset>1333817</wp:posOffset>
                </wp:positionH>
                <wp:positionV relativeFrom="paragraph">
                  <wp:posOffset>5335588</wp:posOffset>
                </wp:positionV>
                <wp:extent cx="9172575" cy="1828800"/>
                <wp:effectExtent l="1785620" t="0" r="183324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65886">
                          <a:off x="0" y="0"/>
                          <a:ext cx="9172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9F48C" w14:textId="77777777" w:rsidR="00B66B59" w:rsidRPr="0061514F" w:rsidRDefault="00B66B59" w:rsidP="00B66B59">
                            <w:pPr>
                              <w:spacing w:before="240"/>
                              <w:jc w:val="center"/>
                              <w:rPr>
                                <w:b/>
                                <w:outline/>
                                <w:color w:val="0F3955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514F">
                              <w:rPr>
                                <w:b/>
                                <w:outline/>
                                <w:color w:val="0F3955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I’M A PROUD 2020 GRAD---COUNT ME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A715" id="Text Box 12" o:spid="_x0000_s1027" type="#_x0000_t202" style="position:absolute;margin-left:105pt;margin-top:420.15pt;width:722.25pt;height:2in;rotation:-429710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" filled="f" stroked="f">
                <v:textbox style="mso-fit-shape-to-text:t">
                  <w:txbxContent>
                    <w:p w14:paraId="5409F48C" w14:textId="77777777" w:rsidR="00B66B59" w:rsidRPr="0061514F" w:rsidRDefault="00B66B59" w:rsidP="00B66B59">
                      <w:pPr>
                        <w:spacing w:before="240"/>
                        <w:jc w:val="center"/>
                        <w:rPr>
                          <w:b/>
                          <w:outline/>
                          <w:color w:val="0F3955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514F">
                        <w:rPr>
                          <w:b/>
                          <w:outline/>
                          <w:color w:val="0F3955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I’M A PROUD 2020 GRAD---COUNT ME IN!</w:t>
                      </w:r>
                    </w:p>
                  </w:txbxContent>
                </v:textbox>
              </v:shape>
            </w:pict>
          </mc:Fallback>
        </mc:AlternateContent>
      </w:r>
      <w:r w:rsidR="006E7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74237F" wp14:editId="701ABA69">
                <wp:simplePos x="0" y="0"/>
                <wp:positionH relativeFrom="column">
                  <wp:posOffset>6196191</wp:posOffset>
                </wp:positionH>
                <wp:positionV relativeFrom="paragraph">
                  <wp:posOffset>-2124074</wp:posOffset>
                </wp:positionV>
                <wp:extent cx="943610" cy="12131675"/>
                <wp:effectExtent l="2565400" t="0" r="257429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122">
                          <a:off x="0" y="0"/>
                          <a:ext cx="943610" cy="12131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C039" id="Rectangle 6" o:spid="_x0000_s1026" style="position:absolute;margin-left:487.9pt;margin-top:-167.25pt;width:74.3pt;height:955.25pt;rotation:167348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" fillcolor="red" stroked="f" strokeweight="1pt"/>
            </w:pict>
          </mc:Fallback>
        </mc:AlternateContent>
      </w:r>
      <w:r w:rsidR="00B66B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C8E74" wp14:editId="7D81F15F">
                <wp:simplePos x="0" y="0"/>
                <wp:positionH relativeFrom="column">
                  <wp:posOffset>-387350</wp:posOffset>
                </wp:positionH>
                <wp:positionV relativeFrom="paragraph">
                  <wp:posOffset>-539750</wp:posOffset>
                </wp:positionV>
                <wp:extent cx="6635750" cy="1193800"/>
                <wp:effectExtent l="12700" t="12700" r="1905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42F32D" w14:textId="77777777" w:rsidR="00987F12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i/>
                                <w:iCs/>
                              </w:rPr>
                            </w:pPr>
                            <w:r w:rsidRPr="00110778">
                              <w:rPr>
                                <w:i/>
                                <w:iCs/>
                              </w:rPr>
                              <w:t>Dear 2020 GRADUATE,</w:t>
                            </w:r>
                          </w:p>
                          <w:p w14:paraId="5B77B47A" w14:textId="77777777" w:rsidR="00110778" w:rsidRPr="00110778" w:rsidRDefault="00110778" w:rsidP="00110778">
                            <w:pPr>
                              <w:spacing w:line="240" w:lineRule="auto"/>
                              <w:contextualSpacing/>
                              <w:rPr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A538FD4" w14:textId="77777777" w:rsidR="00987F12" w:rsidRPr="00110778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110778">
                              <w:rPr>
                                <w:sz w:val="22"/>
                                <w:szCs w:val="22"/>
                              </w:rPr>
                              <w:t>#2020STRONG  is a special initiative to HONOR &amp; SALUTE YOU!.  We want your participation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and we 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>want to</w:t>
                            </w:r>
                          </w:p>
                          <w:p w14:paraId="12C173E3" w14:textId="77777777" w:rsidR="00987F12" w:rsidRDefault="00987F12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110778">
                              <w:rPr>
                                <w:sz w:val="22"/>
                                <w:szCs w:val="22"/>
                              </w:rPr>
                              <w:t xml:space="preserve">recognize you 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110778">
                              <w:rPr>
                                <w:sz w:val="22"/>
                                <w:szCs w:val="22"/>
                              </w:rPr>
                              <w:t xml:space="preserve">give you a special  “SHOUT OUT” during the events.  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Your phone &amp; email info is required in order to </w:t>
                            </w:r>
                            <w:r w:rsidR="003D503F">
                              <w:rPr>
                                <w:sz w:val="22"/>
                                <w:szCs w:val="22"/>
                              </w:rPr>
                              <w:t>text and emai</w:t>
                            </w:r>
                            <w:r w:rsidR="00AE52C9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3D503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ZOOM info.  Please complete this digital form. If you wish to complete the form on line go to </w:t>
                            </w:r>
                            <w:hyperlink r:id="rId10" w:history="1">
                              <w:r w:rsidR="00110778" w:rsidRPr="0011077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Imastarfoundation.org</w:t>
                              </w:r>
                            </w:hyperlink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 xml:space="preserve"> or use the link on </w:t>
                            </w:r>
                            <w:r w:rsidR="00110778">
                              <w:rPr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110778" w:rsidRPr="00110778">
                              <w:rPr>
                                <w:sz w:val="22"/>
                                <w:szCs w:val="22"/>
                              </w:rPr>
                              <w:t>Facebook/Instagram/Twitter</w:t>
                            </w:r>
                            <w:r w:rsidR="00110778">
                              <w:rPr>
                                <w:sz w:val="22"/>
                                <w:szCs w:val="22"/>
                              </w:rPr>
                              <w:t xml:space="preserve"> page: @ImAStarJax.</w:t>
                            </w:r>
                            <w:r w:rsidR="00B66B59">
                              <w:rPr>
                                <w:sz w:val="22"/>
                                <w:szCs w:val="22"/>
                              </w:rPr>
                              <w:t xml:space="preserve"> If you choose to email the form send to:  </w:t>
                            </w:r>
                            <w:hyperlink r:id="rId11" w:history="1">
                              <w:r w:rsidR="00B66B59" w:rsidRPr="0041379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Info@Imastarfoundation.org</w:t>
                              </w:r>
                            </w:hyperlink>
                          </w:p>
                          <w:p w14:paraId="228783F7" w14:textId="77777777" w:rsidR="00B66B59" w:rsidRPr="00110778" w:rsidRDefault="00B66B59" w:rsidP="00110778">
                            <w:pPr>
                              <w:spacing w:line="240" w:lineRule="auto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DE4C8F" w14:textId="77777777" w:rsidR="00110778" w:rsidRDefault="00110778" w:rsidP="0011077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2BDBC5" w14:textId="77777777" w:rsidR="00987F12" w:rsidRDefault="00987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0.5pt;margin-top:-42.5pt;width:522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" fillcolor="white [3201]" strokecolor="red" strokeweight="2.25pt">
                <v:textbox>
                  <w:txbxContent>
                    <w:p w:rsidR="00987F12" w:rsidRDefault="00987F12" w:rsidP="00110778">
                      <w:pPr>
                        <w:spacing w:line="240" w:lineRule="auto"/>
                        <w:contextualSpacing/>
                        <w:rPr>
                          <w:i/>
                          <w:iCs/>
                        </w:rPr>
                      </w:pPr>
                      <w:r w:rsidRPr="00110778">
                        <w:rPr>
                          <w:i/>
                          <w:iCs/>
                        </w:rPr>
                        <w:t>Dear 2020 GRADUATE,</w:t>
                      </w:r>
                    </w:p>
                    <w:p w:rsidR="00110778" w:rsidRPr="00110778" w:rsidRDefault="00110778" w:rsidP="00110778">
                      <w:pPr>
                        <w:spacing w:line="240" w:lineRule="auto"/>
                        <w:contextualSpacing/>
                        <w:rPr>
                          <w:i/>
                          <w:iCs/>
                          <w:sz w:val="4"/>
                          <w:szCs w:val="4"/>
                        </w:rPr>
                      </w:pPr>
                    </w:p>
                    <w:p w:rsidR="00987F12" w:rsidRPr="00110778" w:rsidRDefault="00987F12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  <w:r w:rsidRPr="00110778">
                        <w:rPr>
                          <w:sz w:val="22"/>
                          <w:szCs w:val="22"/>
                        </w:rPr>
                        <w:t>#2020STRONG  is a special initiative to HONOR &amp; SALUTE YOU!.  We want your participation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 and we </w:t>
                      </w:r>
                      <w:r w:rsidR="00B66B59">
                        <w:rPr>
                          <w:sz w:val="22"/>
                          <w:szCs w:val="22"/>
                        </w:rPr>
                        <w:t>want to</w:t>
                      </w:r>
                    </w:p>
                    <w:p w:rsidR="00987F12" w:rsidRDefault="00987F12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  <w:r w:rsidRPr="00110778">
                        <w:rPr>
                          <w:sz w:val="22"/>
                          <w:szCs w:val="22"/>
                        </w:rPr>
                        <w:t xml:space="preserve">recognize you </w:t>
                      </w:r>
                      <w:r w:rsidR="00B66B59">
                        <w:rPr>
                          <w:sz w:val="22"/>
                          <w:szCs w:val="22"/>
                        </w:rPr>
                        <w:t xml:space="preserve">&amp; </w:t>
                      </w:r>
                      <w:r w:rsidRPr="00110778">
                        <w:rPr>
                          <w:sz w:val="22"/>
                          <w:szCs w:val="22"/>
                        </w:rPr>
                        <w:t xml:space="preserve">give you a special  “SHOUT OUT” during the events.  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Your phone &amp; email info is required in order to </w:t>
                      </w:r>
                      <w:r w:rsidR="003D503F">
                        <w:rPr>
                          <w:sz w:val="22"/>
                          <w:szCs w:val="22"/>
                        </w:rPr>
                        <w:t>text and emai</w:t>
                      </w:r>
                      <w:r w:rsidR="00AE52C9">
                        <w:rPr>
                          <w:sz w:val="22"/>
                          <w:szCs w:val="22"/>
                        </w:rPr>
                        <w:t>l</w:t>
                      </w:r>
                      <w:r w:rsidR="003D503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 xml:space="preserve"> ZOOM info.  Please complete this digital form. If you wish to complete the form on line go to </w:t>
                      </w:r>
                      <w:hyperlink r:id="rId12" w:history="1">
                        <w:r w:rsidR="00110778" w:rsidRPr="00110778">
                          <w:rPr>
                            <w:rStyle w:val="Hyperlink"/>
                            <w:sz w:val="22"/>
                            <w:szCs w:val="22"/>
                          </w:rPr>
                          <w:t>Imastarfoundation.org</w:t>
                        </w:r>
                      </w:hyperlink>
                      <w:r w:rsidR="00110778" w:rsidRPr="00110778">
                        <w:rPr>
                          <w:sz w:val="22"/>
                          <w:szCs w:val="22"/>
                        </w:rPr>
                        <w:t xml:space="preserve"> or use the link on </w:t>
                      </w:r>
                      <w:r w:rsidR="00110778">
                        <w:rPr>
                          <w:sz w:val="22"/>
                          <w:szCs w:val="22"/>
                        </w:rPr>
                        <w:t xml:space="preserve">our </w:t>
                      </w:r>
                      <w:r w:rsidR="00110778" w:rsidRPr="00110778">
                        <w:rPr>
                          <w:sz w:val="22"/>
                          <w:szCs w:val="22"/>
                        </w:rPr>
                        <w:t>Facebook/Instagram/Twitter</w:t>
                      </w:r>
                      <w:r w:rsidR="00110778">
                        <w:rPr>
                          <w:sz w:val="22"/>
                          <w:szCs w:val="22"/>
                        </w:rPr>
                        <w:t xml:space="preserve"> page: @ImAStarJax.</w:t>
                      </w:r>
                      <w:r w:rsidR="00B66B59">
                        <w:rPr>
                          <w:sz w:val="22"/>
                          <w:szCs w:val="22"/>
                        </w:rPr>
                        <w:t xml:space="preserve"> If you choose to email the form send to:  </w:t>
                      </w:r>
                      <w:hyperlink r:id="rId13" w:history="1">
                        <w:r w:rsidR="00B66B59" w:rsidRPr="00413790">
                          <w:rPr>
                            <w:rStyle w:val="Hyperlink"/>
                            <w:sz w:val="22"/>
                            <w:szCs w:val="22"/>
                          </w:rPr>
                          <w:t>Info@Imastarfoundation.org</w:t>
                        </w:r>
                      </w:hyperlink>
                    </w:p>
                    <w:p w:rsidR="00B66B59" w:rsidRPr="00110778" w:rsidRDefault="00B66B59" w:rsidP="00110778">
                      <w:pPr>
                        <w:spacing w:line="240" w:lineRule="auto"/>
                        <w:contextualSpacing/>
                        <w:rPr>
                          <w:sz w:val="22"/>
                          <w:szCs w:val="22"/>
                        </w:rPr>
                      </w:pPr>
                    </w:p>
                    <w:p w:rsidR="00110778" w:rsidRDefault="00110778" w:rsidP="0011077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:rsidR="00987F12" w:rsidRDefault="00987F12"/>
                  </w:txbxContent>
                </v:textbox>
              </v:shape>
            </w:pict>
          </mc:Fallback>
        </mc:AlternateContent>
      </w:r>
      <w:r w:rsidR="006C3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5C5D0" wp14:editId="4752C9F4">
                <wp:simplePos x="0" y="0"/>
                <wp:positionH relativeFrom="column">
                  <wp:posOffset>4191000</wp:posOffset>
                </wp:positionH>
                <wp:positionV relativeFrom="paragraph">
                  <wp:posOffset>-8840047</wp:posOffset>
                </wp:positionV>
                <wp:extent cx="571500" cy="133908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E462C" w14:textId="77777777" w:rsidR="006C3D2B" w:rsidRPr="006C3D2B" w:rsidRDefault="006C3D2B" w:rsidP="006C3D2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7784" id="Text Box 4" o:spid="_x0000_s1029" type="#_x0000_t202" style="position:absolute;margin-left:330pt;margin-top:-696.05pt;width:45pt;height:1054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" filled="f" stroked="f">
                <v:fill o:detectmouseclick="t"/>
                <v:textbox style="mso-fit-shape-to-text:t">
                  <w:txbxContent>
                    <w:p w:rsidR="006C3D2B" w:rsidRPr="006C3D2B" w:rsidRDefault="006C3D2B" w:rsidP="006C3D2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9161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A6630" wp14:editId="65CF2364">
                <wp:simplePos x="0" y="0"/>
                <wp:positionH relativeFrom="column">
                  <wp:posOffset>4004733</wp:posOffset>
                </wp:positionH>
                <wp:positionV relativeFrom="paragraph">
                  <wp:posOffset>-8569113</wp:posOffset>
                </wp:positionV>
                <wp:extent cx="571500" cy="133908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58834" w14:textId="77777777" w:rsidR="00916119" w:rsidRPr="00916119" w:rsidRDefault="006C3D2B" w:rsidP="00916119">
                            <w:pPr>
                              <w:pStyle w:val="NoSpacing"/>
                              <w:jc w:val="center"/>
                              <w:rPr>
                                <w:b/>
                                <w:outline/>
                                <w:noProof/>
                                <w:color w:val="0F3955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0F3955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Count me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88121" id="Text Box 3" o:spid="_x0000_s1030" type="#_x0000_t202" style="position:absolute;margin-left:315.35pt;margin-top:-674.75pt;width:45pt;height:1054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" filled="f" stroked="f">
                <v:fill o:detectmouseclick="t"/>
                <v:textbox style="mso-fit-shape-to-text:t">
                  <w:txbxContent>
                    <w:p w:rsidR="00916119" w:rsidRPr="00916119" w:rsidRDefault="006C3D2B" w:rsidP="00916119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0F3955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0F3955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Count me in</w:t>
                      </w:r>
                    </w:p>
                  </w:txbxContent>
                </v:textbox>
              </v:shape>
            </w:pict>
          </mc:Fallback>
        </mc:AlternateContent>
      </w:r>
      <w:r w:rsidR="009161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D9901" wp14:editId="1133A7DD">
                <wp:simplePos x="0" y="0"/>
                <wp:positionH relativeFrom="column">
                  <wp:posOffset>4004733</wp:posOffset>
                </wp:positionH>
                <wp:positionV relativeFrom="paragraph">
                  <wp:posOffset>-8569113</wp:posOffset>
                </wp:positionV>
                <wp:extent cx="571500" cy="133908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C8057" w14:textId="77777777" w:rsidR="00916119" w:rsidRPr="00916119" w:rsidRDefault="00916119" w:rsidP="00916119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5593D" id="Text Box 1" o:spid="_x0000_s1031" type="#_x0000_t202" style="position:absolute;margin-left:315.35pt;margin-top:-674.75pt;width:45pt;height:1054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OXkIgIAAE4EAAAOAAAAZHJzL2Uyb0RvYy54bWysVFFv2jAQfp+0/2D5fQQQ3Wh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" filled="f" stroked="f">
                <v:fill o:detectmouseclick="t"/>
                <v:textbox style="mso-fit-shape-to-text:t">
                  <w:txbxContent>
                    <w:p w:rsidR="00916119" w:rsidRPr="00916119" w:rsidRDefault="00916119" w:rsidP="00916119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238F" w:rsidRPr="00003212" w:rsidSect="00576892"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D1F6E" w14:textId="77777777" w:rsidR="00BE49EB" w:rsidRDefault="00BE49EB" w:rsidP="00C9238F">
      <w:pPr>
        <w:spacing w:after="0" w:line="240" w:lineRule="auto"/>
      </w:pPr>
      <w:r>
        <w:separator/>
      </w:r>
    </w:p>
  </w:endnote>
  <w:endnote w:type="continuationSeparator" w:id="0">
    <w:p w14:paraId="0A137DC0" w14:textId="77777777" w:rsidR="00BE49EB" w:rsidRDefault="00BE49E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948796-D1A9-9445-BF71-69D36CD8980C}"/>
    <w:embedBold r:id="rId2" w:fontKey="{4EE2487D-4778-E945-8589-88FA0D32F94A}"/>
    <w:embedItalic r:id="rId3" w:fontKey="{B1B6F2F4-CE3E-8D4D-90FA-076E31FDFED6}"/>
    <w:embedBoldItalic r:id="rId4" w:fontKey="{3B58AD7F-7729-3243-83C8-88A5CD271344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9018C90D-34A5-6640-A82C-3A82F216CC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D302CB4-5D51-BE4B-AFF1-9206A6C2D48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532C2E-997F-584E-9099-CF40C0F2E4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5094C9B-269D-5C40-A013-110E2F11391A}"/>
    <w:embedBold r:id="rId9" w:fontKey="{6E56D613-3405-1C46-984C-50B16652031E}"/>
    <w:embedItalic r:id="rId10" w:fontKey="{0F90103D-E5E1-D340-A8F1-855C102680ED}"/>
    <w:embedBoldItalic r:id="rId11" w:fontKey="{573C5FB5-E5C7-6146-891E-88ADF07355D9}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  <w:embedRegular r:id="rId12" w:fontKey="{66387521-E51F-DC48-A5D0-D2E37D3B192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3" w:fontKey="{16DC05C3-52B2-EF4F-8427-60EB4F45A33D}"/>
    <w:embedBold r:id="rId14" w:fontKey="{0D1C1DC2-A6B4-6046-A2BB-CE250CFE621A}"/>
    <w:embedItalic r:id="rId15" w:fontKey="{78B3844B-CC8C-414D-9751-E9183BA1A7B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6" w:fontKey="{274D961C-15DE-0541-87EE-F3040AE94F34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Italic r:id="rId17" w:fontKey="{A23513AD-E672-FC42-A4E1-5C95F55B3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2F583B41" w14:textId="77777777" w:rsidTr="00C4167A">
      <w:tc>
        <w:tcPr>
          <w:tcW w:w="4675" w:type="dxa"/>
          <w:vAlign w:val="center"/>
        </w:tcPr>
        <w:p w14:paraId="7D3D0162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86B16D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6E5FDD5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46370" w14:textId="77777777" w:rsidR="00BE49EB" w:rsidRDefault="00BE49EB" w:rsidP="00C9238F">
      <w:pPr>
        <w:spacing w:after="0" w:line="240" w:lineRule="auto"/>
      </w:pPr>
      <w:r>
        <w:separator/>
      </w:r>
    </w:p>
  </w:footnote>
  <w:footnote w:type="continuationSeparator" w:id="0">
    <w:p w14:paraId="23D39D69" w14:textId="77777777" w:rsidR="00BE49EB" w:rsidRDefault="00BE49EB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B3535C"/>
    <w:multiLevelType w:val="hybridMultilevel"/>
    <w:tmpl w:val="C4AC8E16"/>
    <w:lvl w:ilvl="0" w:tplc="9030EBEE">
      <w:start w:val="1"/>
      <w:numFmt w:val="bullet"/>
      <w:lvlText w:val=""/>
      <w:lvlJc w:val="left"/>
      <w:pPr>
        <w:ind w:left="432" w:hanging="288"/>
      </w:pPr>
      <w:rPr>
        <w:rFonts w:ascii="Symbol" w:hAnsi="Symbol" w:hint="default"/>
        <w:spacing w:val="-2"/>
        <w:w w:val="9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B18D7"/>
    <w:multiLevelType w:val="hybridMultilevel"/>
    <w:tmpl w:val="48881D4C"/>
    <w:lvl w:ilvl="0" w:tplc="1FC66A9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C21C0"/>
    <w:multiLevelType w:val="hybridMultilevel"/>
    <w:tmpl w:val="F6BAC148"/>
    <w:lvl w:ilvl="0" w:tplc="1FC66A9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90EAB"/>
    <w:multiLevelType w:val="hybridMultilevel"/>
    <w:tmpl w:val="D33E74A6"/>
    <w:lvl w:ilvl="0" w:tplc="7C50855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5"/>
  </w:num>
  <w:num w:numId="23">
    <w:abstractNumId w:val="16"/>
  </w:num>
  <w:num w:numId="24">
    <w:abstractNumId w:val="17"/>
  </w:num>
  <w:num w:numId="25">
    <w:abstractNumId w:val="18"/>
  </w:num>
  <w:num w:numId="2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119"/>
    <w:rsid w:val="00003212"/>
    <w:rsid w:val="00052382"/>
    <w:rsid w:val="0006568A"/>
    <w:rsid w:val="00065A07"/>
    <w:rsid w:val="00076F0F"/>
    <w:rsid w:val="00084253"/>
    <w:rsid w:val="000D1F49"/>
    <w:rsid w:val="001017E1"/>
    <w:rsid w:val="00110778"/>
    <w:rsid w:val="001727CA"/>
    <w:rsid w:val="002B2BF7"/>
    <w:rsid w:val="002C56E6"/>
    <w:rsid w:val="002D3238"/>
    <w:rsid w:val="00361E11"/>
    <w:rsid w:val="003D503F"/>
    <w:rsid w:val="003F0847"/>
    <w:rsid w:val="0040090B"/>
    <w:rsid w:val="0043064A"/>
    <w:rsid w:val="0046302A"/>
    <w:rsid w:val="00487D2D"/>
    <w:rsid w:val="004D5D62"/>
    <w:rsid w:val="004E5717"/>
    <w:rsid w:val="005112D0"/>
    <w:rsid w:val="005240E5"/>
    <w:rsid w:val="0056031A"/>
    <w:rsid w:val="00576892"/>
    <w:rsid w:val="00577E06"/>
    <w:rsid w:val="005A3BF7"/>
    <w:rsid w:val="005F2035"/>
    <w:rsid w:val="005F7990"/>
    <w:rsid w:val="0061514F"/>
    <w:rsid w:val="0063739C"/>
    <w:rsid w:val="006C3D2B"/>
    <w:rsid w:val="006D5216"/>
    <w:rsid w:val="006E7AA0"/>
    <w:rsid w:val="00711ECF"/>
    <w:rsid w:val="00770F25"/>
    <w:rsid w:val="007A35A8"/>
    <w:rsid w:val="007B0A85"/>
    <w:rsid w:val="007C6A52"/>
    <w:rsid w:val="0082043E"/>
    <w:rsid w:val="00820E07"/>
    <w:rsid w:val="00897670"/>
    <w:rsid w:val="008B0E32"/>
    <w:rsid w:val="008E203A"/>
    <w:rsid w:val="0091229C"/>
    <w:rsid w:val="00916119"/>
    <w:rsid w:val="00920221"/>
    <w:rsid w:val="00940E73"/>
    <w:rsid w:val="009804CA"/>
    <w:rsid w:val="0098597D"/>
    <w:rsid w:val="00987F12"/>
    <w:rsid w:val="009F619A"/>
    <w:rsid w:val="009F6DDE"/>
    <w:rsid w:val="00A1613A"/>
    <w:rsid w:val="00A370A8"/>
    <w:rsid w:val="00AE52C9"/>
    <w:rsid w:val="00AF6BFE"/>
    <w:rsid w:val="00B66B59"/>
    <w:rsid w:val="00BD4753"/>
    <w:rsid w:val="00BD5CB1"/>
    <w:rsid w:val="00BE49EB"/>
    <w:rsid w:val="00BE62EE"/>
    <w:rsid w:val="00C003BA"/>
    <w:rsid w:val="00C26236"/>
    <w:rsid w:val="00C46878"/>
    <w:rsid w:val="00C9238F"/>
    <w:rsid w:val="00C96307"/>
    <w:rsid w:val="00C97AC9"/>
    <w:rsid w:val="00CB4A51"/>
    <w:rsid w:val="00CD4532"/>
    <w:rsid w:val="00CD47B0"/>
    <w:rsid w:val="00CE6104"/>
    <w:rsid w:val="00CE6857"/>
    <w:rsid w:val="00CE7918"/>
    <w:rsid w:val="00D16163"/>
    <w:rsid w:val="00D474AB"/>
    <w:rsid w:val="00DB3FAD"/>
    <w:rsid w:val="00E5112F"/>
    <w:rsid w:val="00E61C09"/>
    <w:rsid w:val="00E66AA5"/>
    <w:rsid w:val="00EB3B58"/>
    <w:rsid w:val="00EC7359"/>
    <w:rsid w:val="00EE3054"/>
    <w:rsid w:val="00F00606"/>
    <w:rsid w:val="00F01256"/>
    <w:rsid w:val="00F02FE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B03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107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524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Imastarfoundation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mastarfoundation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Imastarfoundation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imastarfoundation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ars/Library/Containers/com.microsoft.Word/Data/Library/Application%20Support/Microsoft/Office/16.0/DTS/Search/%7bD2DB23D1-E44B-F847-BBFD-056014938352%7dtf222482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8442119105DA84E922060E106343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04C-835C-C14E-8928-44364C071B3F}"/>
      </w:docPartPr>
      <w:docPartBody>
        <w:p w:rsidR="00331AEF" w:rsidRDefault="00314CE6">
          <w:pPr>
            <w:pStyle w:val="88442119105DA84E922060E106343681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86"/>
    <w:rsid w:val="00314CE6"/>
    <w:rsid w:val="00331AEF"/>
    <w:rsid w:val="00621899"/>
    <w:rsid w:val="00A06682"/>
    <w:rsid w:val="00CB504C"/>
    <w:rsid w:val="00E638CF"/>
    <w:rsid w:val="00E93AE0"/>
    <w:rsid w:val="00F7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84E1F8CEDAB54EB7F724A826D08755">
    <w:name w:val="9C84E1F8CEDAB54EB7F724A826D08755"/>
  </w:style>
  <w:style w:type="paragraph" w:customStyle="1" w:styleId="94DE24FB3AFB61418F3B53D0EA0B3FCC">
    <w:name w:val="94DE24FB3AFB61418F3B53D0EA0B3FCC"/>
  </w:style>
  <w:style w:type="paragraph" w:customStyle="1" w:styleId="8375FADB5989DD48BFD8CE33BF66557B">
    <w:name w:val="8375FADB5989DD48BFD8CE33BF66557B"/>
  </w:style>
  <w:style w:type="paragraph" w:customStyle="1" w:styleId="D1913A021650F1449A5AA687A9EF1C3F">
    <w:name w:val="D1913A021650F1449A5AA687A9EF1C3F"/>
  </w:style>
  <w:style w:type="paragraph" w:customStyle="1" w:styleId="BD3E0A8DFDA76241A8512DC3A3E0C17C">
    <w:name w:val="BD3E0A8DFDA76241A8512DC3A3E0C17C"/>
  </w:style>
  <w:style w:type="paragraph" w:customStyle="1" w:styleId="03909B3C886D664A80CE2940177BC6D8">
    <w:name w:val="03909B3C886D664A80CE2940177BC6D8"/>
  </w:style>
  <w:style w:type="paragraph" w:customStyle="1" w:styleId="88442119105DA84E922060E106343681">
    <w:name w:val="88442119105DA84E922060E106343681"/>
  </w:style>
  <w:style w:type="paragraph" w:customStyle="1" w:styleId="D0BE0DFBB7202041BCE8798B095D4878">
    <w:name w:val="D0BE0DFBB7202041BCE8798B095D4878"/>
  </w:style>
  <w:style w:type="paragraph" w:customStyle="1" w:styleId="363F0C0FA7C47A4D9FCA641BCB6176D2">
    <w:name w:val="363F0C0FA7C47A4D9FCA641BCB6176D2"/>
  </w:style>
  <w:style w:type="paragraph" w:customStyle="1" w:styleId="6BBC3CD0AC75C846876E225F213CA6A5">
    <w:name w:val="6BBC3CD0AC75C846876E225F213CA6A5"/>
  </w:style>
  <w:style w:type="paragraph" w:customStyle="1" w:styleId="2C187A7E8A28BA4996869BD3F9EB713A">
    <w:name w:val="2C187A7E8A28BA4996869BD3F9EB713A"/>
  </w:style>
  <w:style w:type="character" w:styleId="PlaceholderText">
    <w:name w:val="Placeholder Text"/>
    <w:basedOn w:val="DefaultParagraphFont"/>
    <w:uiPriority w:val="99"/>
    <w:semiHidden/>
    <w:rsid w:val="00F77486"/>
    <w:rPr>
      <w:color w:val="808080"/>
    </w:rPr>
  </w:style>
  <w:style w:type="paragraph" w:customStyle="1" w:styleId="9A524552E7BBDE41BD33CA72C64D5502">
    <w:name w:val="9A524552E7BBDE41BD33CA72C64D5502"/>
  </w:style>
  <w:style w:type="paragraph" w:customStyle="1" w:styleId="F594B7377B988341887C51216DF52030">
    <w:name w:val="F594B7377B988341887C51216DF52030"/>
  </w:style>
  <w:style w:type="paragraph" w:customStyle="1" w:styleId="5D6B72EDF83ECC40893384F425E0DDC9">
    <w:name w:val="5D6B72EDF83ECC40893384F425E0DDC9"/>
  </w:style>
  <w:style w:type="paragraph" w:customStyle="1" w:styleId="6C97D02C67FE694F8CB266F10F2FF534">
    <w:name w:val="6C97D02C67FE694F8CB266F10F2FF534"/>
    <w:rsid w:val="00F77486"/>
  </w:style>
  <w:style w:type="paragraph" w:customStyle="1" w:styleId="AD3EB0724AC62B4D838133F09BCB4359">
    <w:name w:val="AD3EB0724AC62B4D838133F09BCB4359"/>
    <w:rsid w:val="00F77486"/>
  </w:style>
  <w:style w:type="paragraph" w:customStyle="1" w:styleId="005D96161B8AD34D80B90C38BE56F3A3">
    <w:name w:val="005D96161B8AD34D80B90C38BE56F3A3"/>
    <w:rsid w:val="00F77486"/>
  </w:style>
  <w:style w:type="paragraph" w:customStyle="1" w:styleId="3DB86634C3563D46979A1ACF39270792">
    <w:name w:val="3DB86634C3563D46979A1ACF39270792"/>
    <w:rsid w:val="00F77486"/>
  </w:style>
  <w:style w:type="paragraph" w:customStyle="1" w:styleId="7596011173C5C642BF3C00EF6689DF10">
    <w:name w:val="7596011173C5C642BF3C00EF6689DF10"/>
    <w:rsid w:val="00F77486"/>
  </w:style>
  <w:style w:type="paragraph" w:customStyle="1" w:styleId="E547342945EBC2418322208EF8C7D277">
    <w:name w:val="E547342945EBC2418322208EF8C7D277"/>
    <w:rsid w:val="00F77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{D2DB23D1-E44B-F847-BBFD-056014938352}tf22248206.dotx</Template>
  <TotalTime>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2020-05-25T16:09:00Z</dcterms:created>
  <dcterms:modified xsi:type="dcterms:W3CDTF">2020-05-25T21:04:00Z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